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EE" w:rsidRPr="00E21FDF" w:rsidRDefault="002173EE" w:rsidP="00613BB8">
      <w:pPr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（インドネ</w:t>
      </w:r>
      <w:r w:rsidRPr="00E21FDF">
        <w:rPr>
          <w:rFonts w:ascii="ＭＳ ゴシック" w:eastAsia="ＭＳ ゴシック" w:hAnsi="ＭＳ ゴシック" w:hint="eastAsia"/>
          <w:b/>
          <w:bCs/>
        </w:rPr>
        <w:t>シア語）</w:t>
      </w:r>
    </w:p>
    <w:p w:rsidR="002173EE" w:rsidRPr="00E21FDF" w:rsidRDefault="002173EE">
      <w:pPr>
        <w:rPr>
          <w:rFonts w:ascii="ＭＳ ゴシック" w:eastAsia="ＭＳ ゴシック" w:hAnsi="ＭＳ ゴシック"/>
          <w:b/>
          <w:bCs/>
        </w:rPr>
      </w:pPr>
      <w:r w:rsidRPr="00E21FDF">
        <w:rPr>
          <w:rFonts w:ascii="ＭＳ ゴシック" w:eastAsia="ＭＳ ゴシック" w:hAnsi="ＭＳ ゴシック" w:hint="eastAsia"/>
          <w:b/>
          <w:bCs/>
        </w:rPr>
        <w:t>布ナプキンの作り方</w:t>
      </w:r>
    </w:p>
    <w:p w:rsidR="002173EE" w:rsidRPr="00E21FDF" w:rsidRDefault="002173EE">
      <w:pPr>
        <w:rPr>
          <w:rFonts w:ascii="Arial" w:eastAsia="ＭＳ Ｐゴシック" w:hAnsi="Arial" w:cs="Arial"/>
          <w:b/>
          <w:bCs/>
          <w:kern w:val="0"/>
          <w:szCs w:val="21"/>
        </w:rPr>
      </w:pPr>
      <w:r w:rsidRPr="00E21FDF">
        <w:rPr>
          <w:rFonts w:ascii="Arial" w:eastAsia="ＭＳ Ｐゴシック" w:hAnsi="Arial" w:cs="Arial"/>
          <w:b/>
          <w:bCs/>
          <w:kern w:val="0"/>
          <w:szCs w:val="21"/>
        </w:rPr>
        <w:t>Cara membuat pembalut dari kain</w:t>
      </w:r>
    </w:p>
    <w:p w:rsidR="002173EE" w:rsidRPr="00E21FDF" w:rsidRDefault="002173EE"/>
    <w:p w:rsidR="002173EE" w:rsidRPr="00E21FDF" w:rsidRDefault="002173EE" w:rsidP="00613BB8">
      <w:pPr>
        <w:widowControl/>
        <w:rPr>
          <w:rFonts w:ascii="Arial" w:eastAsia="ＭＳ Ｐゴシック" w:hAnsi="Arial" w:cs="Arial"/>
          <w:kern w:val="0"/>
          <w:szCs w:val="21"/>
        </w:rPr>
      </w:pPr>
      <w:r w:rsidRPr="00E21FDF">
        <w:rPr>
          <w:rFonts w:ascii="Arial" w:eastAsia="ＭＳ Ｐゴシック" w:hAnsi="Arial" w:cs="Arial"/>
          <w:kern w:val="0"/>
          <w:szCs w:val="21"/>
        </w:rPr>
        <w:t>Bagi wanita pembalut adalah barang kebutuhan pokok.</w:t>
      </w:r>
    </w:p>
    <w:p w:rsidR="002173EE" w:rsidRPr="00E21FDF" w:rsidRDefault="002173EE" w:rsidP="00613BB8">
      <w:pPr>
        <w:widowControl/>
        <w:rPr>
          <w:rFonts w:ascii="Arial" w:eastAsia="ＭＳ Ｐゴシック" w:hAnsi="Arial" w:cs="Arial"/>
          <w:kern w:val="0"/>
          <w:szCs w:val="21"/>
        </w:rPr>
      </w:pPr>
      <w:r w:rsidRPr="00E21FDF">
        <w:rPr>
          <w:rFonts w:ascii="Arial" w:eastAsia="ＭＳ Ｐゴシック" w:hAnsi="Arial" w:cs="Arial"/>
          <w:kern w:val="0"/>
          <w:szCs w:val="21"/>
        </w:rPr>
        <w:t xml:space="preserve">Sambil menunggu bantuan bahan logistik, pembalut bisa dibuat dengan mudah dengan menggunakan saputangan dari handuk, pakaian dalam berbahan katun ataupun baju yang sudah tidak terpakai dan lainnya. </w:t>
      </w:r>
    </w:p>
    <w:p w:rsidR="002173EE" w:rsidRPr="00E21FDF" w:rsidRDefault="002173EE" w:rsidP="00613BB8">
      <w:pPr>
        <w:widowControl/>
        <w:rPr>
          <w:rFonts w:ascii="Arial" w:eastAsia="ＭＳ Ｐゴシック" w:hAnsi="Arial" w:cs="Arial"/>
          <w:kern w:val="0"/>
          <w:szCs w:val="21"/>
        </w:rPr>
      </w:pPr>
    </w:p>
    <w:p w:rsidR="002173EE" w:rsidRPr="00E21FDF" w:rsidRDefault="002173EE" w:rsidP="00613BB8">
      <w:pPr>
        <w:widowControl/>
        <w:numPr>
          <w:ilvl w:val="0"/>
          <w:numId w:val="2"/>
        </w:numPr>
        <w:rPr>
          <w:rFonts w:ascii="Arial" w:eastAsia="ＭＳ Ｐゴシック" w:hAnsi="Arial" w:cs="Arial"/>
          <w:kern w:val="0"/>
          <w:szCs w:val="21"/>
        </w:rPr>
      </w:pPr>
      <w:r w:rsidRPr="00E21FDF">
        <w:rPr>
          <w:rFonts w:ascii="Arial" w:eastAsia="ＭＳ Ｐゴシック" w:hAnsi="Arial" w:cs="Arial"/>
          <w:kern w:val="0"/>
          <w:szCs w:val="21"/>
        </w:rPr>
        <w:t>Siapkanlah kain sebesar saputangan (berukuran 20 s/d 25 cm persegi).</w:t>
      </w:r>
    </w:p>
    <w:p w:rsidR="002173EE" w:rsidRPr="00E21FDF" w:rsidRDefault="002173EE" w:rsidP="00613BB8">
      <w:pPr>
        <w:ind w:right="884"/>
      </w:pPr>
      <w:r w:rsidRPr="00E21FDF"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25pt" o:ole="">
            <v:imagedata r:id="rId7" o:title=""/>
          </v:shape>
          <o:OLEObject Type="Embed" ProgID="Paint.Picture" ShapeID="_x0000_i1025" DrawAspect="Content" ObjectID="_1391426089" r:id="rId8"/>
        </w:object>
      </w:r>
    </w:p>
    <w:p w:rsidR="002173EE" w:rsidRPr="00E21FDF" w:rsidRDefault="002173EE" w:rsidP="00613BB8">
      <w:pPr>
        <w:numPr>
          <w:ilvl w:val="0"/>
          <w:numId w:val="2"/>
        </w:numPr>
        <w:ind w:right="884"/>
        <w:rPr>
          <w:rFonts w:ascii="Arial" w:eastAsia="ＭＳ Ｐゴシック" w:hAnsi="Arial" w:cs="Arial"/>
          <w:kern w:val="0"/>
          <w:szCs w:val="21"/>
        </w:rPr>
      </w:pPr>
      <w:r w:rsidRPr="00E21FDF">
        <w:rPr>
          <w:rFonts w:ascii="Arial" w:eastAsia="ＭＳ Ｐゴシック" w:hAnsi="Arial" w:cs="Arial"/>
          <w:kern w:val="0"/>
          <w:szCs w:val="21"/>
        </w:rPr>
        <w:t>Lipatlah bagian sebelah kanan dan kiri masing-masing sepertiga bagian.</w:t>
      </w:r>
    </w:p>
    <w:p w:rsidR="002173EE" w:rsidRPr="00E21FDF" w:rsidRDefault="002173EE">
      <w:pPr>
        <w:ind w:right="884"/>
      </w:pPr>
      <w:r w:rsidRPr="00E21FDF">
        <w:object w:dxaOrig="3900" w:dyaOrig="2910">
          <v:shape id="_x0000_i1026" type="#_x0000_t75" style="width:168pt;height:125.25pt" o:ole="">
            <v:imagedata r:id="rId9" o:title=""/>
          </v:shape>
          <o:OLEObject Type="Embed" ProgID="Paint.Picture" ShapeID="_x0000_i1026" DrawAspect="Content" ObjectID="_1391426090" r:id="rId10"/>
        </w:object>
      </w:r>
    </w:p>
    <w:p w:rsidR="002173EE" w:rsidRPr="00E21FDF" w:rsidRDefault="002173EE" w:rsidP="00E21FDF">
      <w:pPr>
        <w:widowControl/>
        <w:numPr>
          <w:ilvl w:val="0"/>
          <w:numId w:val="2"/>
        </w:numPr>
        <w:spacing w:beforeLines="50"/>
        <w:jc w:val="left"/>
        <w:rPr>
          <w:rFonts w:ascii="Arial" w:eastAsia="ＭＳ Ｐゴシック" w:hAnsi="Arial" w:cs="Arial"/>
          <w:kern w:val="0"/>
          <w:szCs w:val="21"/>
        </w:rPr>
      </w:pPr>
      <w:r w:rsidRPr="00E21FDF">
        <w:rPr>
          <w:rFonts w:ascii="Arial" w:eastAsia="ＭＳ Ｐゴシック" w:hAnsi="Arial" w:cs="Arial"/>
          <w:kern w:val="0"/>
          <w:szCs w:val="21"/>
        </w:rPr>
        <w:t>Letakkan diatas celana dalam.</w:t>
      </w:r>
    </w:p>
    <w:p w:rsidR="002173EE" w:rsidRPr="00E21FDF" w:rsidRDefault="002173EE">
      <w:pPr>
        <w:ind w:right="48"/>
      </w:pPr>
      <w:r w:rsidRPr="00E21FDF">
        <w:object w:dxaOrig="3900" w:dyaOrig="2910">
          <v:shape id="_x0000_i1027" type="#_x0000_t75" style="width:168pt;height:125.25pt" o:ole="">
            <v:imagedata r:id="rId11" o:title=""/>
          </v:shape>
          <o:OLEObject Type="Embed" ProgID="Paint.Picture" ShapeID="_x0000_i1027" DrawAspect="Content" ObjectID="_1391426091" r:id="rId12"/>
        </w:object>
      </w:r>
    </w:p>
    <w:p w:rsidR="002173EE" w:rsidRPr="00E21FDF" w:rsidRDefault="002173EE" w:rsidP="00E21FDF">
      <w:pPr>
        <w:widowControl/>
        <w:numPr>
          <w:ilvl w:val="0"/>
          <w:numId w:val="2"/>
        </w:numPr>
        <w:spacing w:beforeLines="50"/>
        <w:jc w:val="left"/>
        <w:rPr>
          <w:rFonts w:ascii="Arial" w:eastAsia="ＭＳ Ｐゴシック" w:hAnsi="Arial" w:cs="Arial"/>
          <w:kern w:val="0"/>
          <w:szCs w:val="21"/>
        </w:rPr>
      </w:pPr>
      <w:r w:rsidRPr="00E21FDF">
        <w:rPr>
          <w:rFonts w:ascii="Arial" w:eastAsia="ＭＳ Ｐゴシック" w:hAnsi="Arial" w:cs="Arial"/>
          <w:kern w:val="0"/>
          <w:szCs w:val="21"/>
        </w:rPr>
        <w:t>Apabila tidak dapat mencuci dengan air, lipatlah kembali bagian lain yang masih bersih supaya bisa digunakan kembali satu kali lagi.</w:t>
      </w:r>
    </w:p>
    <w:p w:rsidR="002173EE" w:rsidRPr="00613BB8" w:rsidRDefault="002173EE">
      <w:pPr>
        <w:ind w:right="48"/>
      </w:pPr>
    </w:p>
    <w:p w:rsidR="002173EE" w:rsidRDefault="002173EE">
      <w:pPr>
        <w:ind w:right="48"/>
        <w:rPr>
          <w:rFonts w:ascii="ＭＳ Ｐゴシック" w:eastAsia="ＭＳ Ｐゴシック" w:hAnsi="ＭＳ Ｐゴシック"/>
          <w:color w:val="FF0000"/>
        </w:rPr>
      </w:pPr>
      <w:r>
        <w:object w:dxaOrig="3900" w:dyaOrig="2910">
          <v:shape id="_x0000_i1028" type="#_x0000_t75" style="width:165.75pt;height:123.75pt" o:ole="">
            <v:imagedata r:id="rId13" o:title=""/>
          </v:shape>
          <o:OLEObject Type="Embed" ProgID="Paint.Picture" ShapeID="_x0000_i1028" DrawAspect="Content" ObjectID="_1391426092" r:id="rId14"/>
        </w:object>
      </w:r>
    </w:p>
    <w:p w:rsidR="002173EE" w:rsidRDefault="002173EE"/>
    <w:sectPr w:rsidR="002173EE" w:rsidSect="004F33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3EE" w:rsidRDefault="002173EE" w:rsidP="00412281">
      <w:r>
        <w:separator/>
      </w:r>
    </w:p>
  </w:endnote>
  <w:endnote w:type="continuationSeparator" w:id="0">
    <w:p w:rsidR="002173EE" w:rsidRDefault="002173EE" w:rsidP="00412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3EE" w:rsidRDefault="002173EE" w:rsidP="00412281">
      <w:r>
        <w:separator/>
      </w:r>
    </w:p>
  </w:footnote>
  <w:footnote w:type="continuationSeparator" w:id="0">
    <w:p w:rsidR="002173EE" w:rsidRDefault="002173EE" w:rsidP="004122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D1803"/>
    <w:multiLevelType w:val="hybridMultilevel"/>
    <w:tmpl w:val="11A8C14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74E95799"/>
    <w:multiLevelType w:val="hybridMultilevel"/>
    <w:tmpl w:val="4CCED1E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23B"/>
    <w:rsid w:val="00030812"/>
    <w:rsid w:val="0006256B"/>
    <w:rsid w:val="000F1ACE"/>
    <w:rsid w:val="00115052"/>
    <w:rsid w:val="001B1136"/>
    <w:rsid w:val="002173EE"/>
    <w:rsid w:val="002177A1"/>
    <w:rsid w:val="002E380B"/>
    <w:rsid w:val="00412281"/>
    <w:rsid w:val="004F3380"/>
    <w:rsid w:val="00504285"/>
    <w:rsid w:val="0054767F"/>
    <w:rsid w:val="00613BB8"/>
    <w:rsid w:val="007B5708"/>
    <w:rsid w:val="00A4478D"/>
    <w:rsid w:val="00C86AD3"/>
    <w:rsid w:val="00C9423B"/>
    <w:rsid w:val="00CF0E15"/>
    <w:rsid w:val="00DD646A"/>
    <w:rsid w:val="00E21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56B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06256B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06256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9423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25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942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6256B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423B"/>
    <w:rPr>
      <w:rFonts w:ascii="Arial" w:eastAsia="ＭＳ ゴシック" w:hAnsi="Arial" w:cs="Times New Roman"/>
      <w:sz w:val="2"/>
    </w:rPr>
  </w:style>
  <w:style w:type="paragraph" w:styleId="Header">
    <w:name w:val="header"/>
    <w:basedOn w:val="Normal"/>
    <w:link w:val="HeaderChar"/>
    <w:uiPriority w:val="99"/>
    <w:semiHidden/>
    <w:rsid w:val="0041228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1228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1228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122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2</Pages>
  <Words>101</Words>
  <Characters>577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yy-intern</cp:lastModifiedBy>
  <cp:revision>8</cp:revision>
  <dcterms:created xsi:type="dcterms:W3CDTF">2012-01-05T07:33:00Z</dcterms:created>
  <dcterms:modified xsi:type="dcterms:W3CDTF">2012-02-22T05:28:00Z</dcterms:modified>
</cp:coreProperties>
</file>